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AD" w:rsidRPr="009A0261" w:rsidRDefault="006C45AD" w:rsidP="009A0261">
      <w:pPr>
        <w:pStyle w:val="1"/>
        <w:numPr>
          <w:ilvl w:val="0"/>
          <w:numId w:val="5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.4pt;margin-top:0;width:594.6pt;height:841.65pt;z-index:251658240;mso-position-vertical:bottom">
            <v:imagedata r:id="rId7" o:title=""/>
            <w10:wrap type="topAndBottom"/>
          </v:shape>
        </w:pict>
      </w:r>
      <w:r w:rsidRPr="009A0261">
        <w:rPr>
          <w:sz w:val="24"/>
          <w:szCs w:val="24"/>
        </w:rPr>
        <w:t>в защите законных прав и интересов обучающихся, в т. ч. социально незащищенных; в организации и проведении общих внеклассных мероприятий.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Установление единства воспитательного влияния на детей педагогическим коллективом общеобразовательного учреждения и семьей.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Привлечение родительской общественности к активному участию в жизни школы, к организации педагогической пропаганды среди родителей и общественности.</w:t>
      </w:r>
    </w:p>
    <w:p w:rsidR="006C45AD" w:rsidRPr="009A0261" w:rsidRDefault="006C45AD" w:rsidP="009A0261">
      <w:pPr>
        <w:pStyle w:val="1"/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</w:p>
    <w:p w:rsidR="006C45AD" w:rsidRPr="009A0261" w:rsidRDefault="006C45AD" w:rsidP="009A0261">
      <w:pPr>
        <w:pStyle w:val="1"/>
        <w:numPr>
          <w:ilvl w:val="0"/>
          <w:numId w:val="1"/>
        </w:numPr>
        <w:shd w:val="clear" w:color="auto" w:fill="auto"/>
        <w:tabs>
          <w:tab w:val="left" w:pos="248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>Функции родительского комитета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Координирует деятельность классных родительских комитетов.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Оказывает содействие в проведении общих внеклассных мероприятий.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Совместно с руководством школы контролирует организацию качественного питания обучающихся и их медицинского обслуживания.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Оказывает помощь руководству школы в организации и проведении общих родительских собраний.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Обсуждает локальные акты общеобразовательного учреждения по вопросам, входящим в компетенцию комитета.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Принимает участие в организации безопасных условий осуществления образова</w:t>
      </w:r>
      <w:r w:rsidRPr="009A0261">
        <w:rPr>
          <w:sz w:val="24"/>
          <w:szCs w:val="24"/>
        </w:rPr>
        <w:softHyphen/>
        <w:t>тельного процесса, выполнения санитарно-гигиенических правил и норм.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Организует и проводит собрания, доклады, лекции для родителей, беседы по вопросам семейного воспитания детей.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общественными организациями по вопросам пропаганды школьных традиций, уклада школьной жизни.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</w:t>
      </w:r>
      <w:r w:rsidRPr="009A0261">
        <w:rPr>
          <w:sz w:val="24"/>
          <w:szCs w:val="24"/>
        </w:rPr>
        <w:softHyphen/>
        <w:t>щихся.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другими органами самоуправления школы по вопросам проведения общих внеклассных мероприятий и другим, относящимся к компетенции комитета.</w:t>
      </w:r>
    </w:p>
    <w:p w:rsidR="006C45AD" w:rsidRPr="009A0261" w:rsidRDefault="006C45AD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Осуществляет мероприятия по укреплению хозяйственной и учебно-материальной базы школы, её благоустройству и созданию в ней оптимальных условий для пребывания детей в учебных кабинетах и группах продленного дня.</w:t>
      </w:r>
    </w:p>
    <w:p w:rsidR="006C45AD" w:rsidRPr="009A0261" w:rsidRDefault="006C45AD" w:rsidP="009A0261">
      <w:pPr>
        <w:pStyle w:val="1"/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</w:p>
    <w:p w:rsidR="006C45AD" w:rsidRPr="009A0261" w:rsidRDefault="006C45AD" w:rsidP="009A0261">
      <w:pPr>
        <w:pStyle w:val="1"/>
        <w:shd w:val="clear" w:color="auto" w:fill="auto"/>
        <w:spacing w:line="240" w:lineRule="auto"/>
        <w:ind w:left="20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>4. Права родительского комитета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Вносить предложения руководству и органам самоуправления школы по совершен</w:t>
      </w:r>
      <w:r w:rsidRPr="009A0261">
        <w:rPr>
          <w:sz w:val="24"/>
          <w:szCs w:val="24"/>
        </w:rPr>
        <w:softHyphen/>
        <w:t>ствованию управления, получать информацию о результатах их рассмотрения.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Обращаться за разъяснениями в учреждения и организации по вопросам воспитания детей.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Заслушивать и получать информацию от руководства школы, других органов управ</w:t>
      </w:r>
      <w:r w:rsidRPr="009A0261">
        <w:rPr>
          <w:sz w:val="24"/>
          <w:szCs w:val="24"/>
        </w:rPr>
        <w:softHyphen/>
        <w:t>ления о результатах образовательного процесса, о воспитании обучающихся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Вызывать на свои заседания родителей (законных представителей) обучающихся по представлению (решению) классного родительского комитета, исчерпавшего возможности педагогического воздействия.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Принимать участие в обсуждении локальных актов школы в части установления прав обучающихся.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родительских комитетов по вопросам охраны жизни и здоровья обучающихся, соблюдению их прав.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4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Выносить общественное порицание родителям, уклоняющимся от воспитания детей в семье.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Поощрять родителей (законных представителей) обучающихся за активную работу в 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6C45AD" w:rsidRPr="009A0261" w:rsidRDefault="006C45AD" w:rsidP="00D447B9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Организовывать постоянные или временные комиссии под руководством членов ко</w:t>
      </w:r>
      <w:r w:rsidRPr="009A0261">
        <w:rPr>
          <w:sz w:val="24"/>
          <w:szCs w:val="24"/>
        </w:rPr>
        <w:softHyphen/>
        <w:t xml:space="preserve">митета для исполнения своих </w:t>
      </w:r>
      <w:r>
        <w:rPr>
          <w:sz w:val="24"/>
          <w:szCs w:val="24"/>
        </w:rPr>
        <w:t>функций на более высоком уровне.</w:t>
      </w:r>
    </w:p>
    <w:p w:rsidR="006C45AD" w:rsidRPr="009A0261" w:rsidRDefault="006C45AD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Председатель комитета может присутствовать (с последующим информированием комитета) на заседаниях педагогического совета, других органов самоуправления по вопросам соблюдения Устава, дисциплины, соблюдения прав обучающихся.</w:t>
      </w:r>
    </w:p>
    <w:p w:rsidR="006C45AD" w:rsidRPr="009A0261" w:rsidRDefault="006C45AD" w:rsidP="009A0261">
      <w:pPr>
        <w:pStyle w:val="1"/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</w:p>
    <w:p w:rsidR="006C45AD" w:rsidRPr="009A0261" w:rsidRDefault="006C45AD" w:rsidP="009A0261">
      <w:pPr>
        <w:pStyle w:val="1"/>
        <w:numPr>
          <w:ilvl w:val="1"/>
          <w:numId w:val="2"/>
        </w:numPr>
        <w:shd w:val="clear" w:color="auto" w:fill="auto"/>
        <w:tabs>
          <w:tab w:val="left" w:pos="0"/>
          <w:tab w:val="left" w:pos="426"/>
        </w:tabs>
        <w:spacing w:line="240" w:lineRule="auto"/>
        <w:ind w:left="20" w:right="-2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 xml:space="preserve">Ответственность родительского комитета </w:t>
      </w:r>
    </w:p>
    <w:p w:rsidR="006C45AD" w:rsidRPr="009A0261" w:rsidRDefault="006C45AD" w:rsidP="009A0261">
      <w:pPr>
        <w:pStyle w:val="1"/>
        <w:shd w:val="clear" w:color="auto" w:fill="auto"/>
        <w:tabs>
          <w:tab w:val="left" w:pos="705"/>
        </w:tabs>
        <w:spacing w:line="240" w:lineRule="auto"/>
        <w:ind w:left="20" w:right="4180"/>
        <w:rPr>
          <w:sz w:val="24"/>
          <w:szCs w:val="24"/>
        </w:rPr>
      </w:pPr>
      <w:r w:rsidRPr="009A0261">
        <w:rPr>
          <w:sz w:val="24"/>
          <w:szCs w:val="24"/>
        </w:rPr>
        <w:t>Комитет отвечает за:</w:t>
      </w:r>
    </w:p>
    <w:p w:rsidR="006C45AD" w:rsidRPr="009A0261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Выполнение плана работы.</w:t>
      </w:r>
    </w:p>
    <w:p w:rsidR="006C45AD" w:rsidRPr="009A0261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Выполнение решений, реализацию рекомендаций.</w:t>
      </w:r>
    </w:p>
    <w:p w:rsidR="006C45AD" w:rsidRPr="009A0261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Установление взаимопонимания и взаимодействия между руководством школы, педагогическими работниками и родителями (законными представителями) обучающихся в вопросах семейного и общественного воспитания.</w:t>
      </w:r>
    </w:p>
    <w:p w:rsidR="006C45AD" w:rsidRPr="009A0261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Качественное принятие решений в соответствии с действующим законодательством.</w:t>
      </w:r>
    </w:p>
    <w:p w:rsidR="006C45AD" w:rsidRPr="00610F10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696"/>
        </w:tabs>
        <w:spacing w:line="240" w:lineRule="auto"/>
        <w:ind w:left="20" w:right="20"/>
        <w:jc w:val="both"/>
        <w:rPr>
          <w:sz w:val="24"/>
          <w:szCs w:val="24"/>
        </w:rPr>
      </w:pPr>
      <w:r w:rsidRPr="00610F10">
        <w:rPr>
          <w:sz w:val="24"/>
          <w:szCs w:val="24"/>
        </w:rPr>
        <w:t>Бездействие отдельных членов комитета или всего комитета. Члены комитета, не принимающие участия в его работе, по представлению председателя могут быть отозваны избирателями (общим родительским собранием).</w:t>
      </w:r>
    </w:p>
    <w:p w:rsidR="006C45AD" w:rsidRPr="00610F10" w:rsidRDefault="006C45AD" w:rsidP="00610F10">
      <w:pPr>
        <w:pStyle w:val="1"/>
        <w:shd w:val="clear" w:color="auto" w:fill="auto"/>
        <w:tabs>
          <w:tab w:val="left" w:pos="696"/>
        </w:tabs>
        <w:spacing w:line="240" w:lineRule="auto"/>
        <w:ind w:left="20" w:right="20"/>
        <w:jc w:val="both"/>
        <w:rPr>
          <w:sz w:val="24"/>
          <w:szCs w:val="24"/>
        </w:rPr>
      </w:pPr>
    </w:p>
    <w:p w:rsidR="006C45AD" w:rsidRPr="00610F10" w:rsidRDefault="006C45AD" w:rsidP="00610F10">
      <w:pPr>
        <w:pStyle w:val="1"/>
        <w:numPr>
          <w:ilvl w:val="1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610F10">
        <w:rPr>
          <w:b/>
          <w:sz w:val="24"/>
          <w:szCs w:val="24"/>
        </w:rPr>
        <w:t>Организация работы</w:t>
      </w:r>
    </w:p>
    <w:p w:rsidR="006C45AD" w:rsidRPr="009A0261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 состав Комитета входят представители родителей (законных представителей) обу</w:t>
      </w:r>
      <w:r w:rsidRPr="009A0261">
        <w:rPr>
          <w:sz w:val="24"/>
          <w:szCs w:val="24"/>
        </w:rPr>
        <w:softHyphen/>
        <w:t>чающихся, по одному от каждого класса. Представители в Комитет избираются ежегодно на классных родительских собраниях в начале учебного года.</w:t>
      </w:r>
    </w:p>
    <w:p w:rsidR="006C45AD" w:rsidRPr="009A0261" w:rsidRDefault="006C45AD" w:rsidP="00D447B9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Численный состав Комитета общеобразовательное учреждение определяет самостояте</w:t>
      </w:r>
      <w:r>
        <w:rPr>
          <w:sz w:val="24"/>
          <w:szCs w:val="24"/>
        </w:rPr>
        <w:t>льно.</w:t>
      </w:r>
    </w:p>
    <w:p w:rsidR="006C45AD" w:rsidRPr="009A0261" w:rsidRDefault="006C45AD" w:rsidP="00D447B9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Комитет работает по разработанным и принятым им регламенту работы и плану, ко</w:t>
      </w:r>
      <w:r w:rsidRPr="009A0261">
        <w:rPr>
          <w:sz w:val="24"/>
          <w:szCs w:val="24"/>
        </w:rPr>
        <w:softHyphen/>
        <w:t>торые согласуются с руководителем общеобразовательного учреждения.</w:t>
      </w:r>
    </w:p>
    <w:p w:rsidR="006C45AD" w:rsidRPr="009A0261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C45AD" w:rsidRPr="00610F10" w:rsidRDefault="006C45AD" w:rsidP="00D447B9">
      <w:pPr>
        <w:pStyle w:val="1"/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</w:p>
    <w:p w:rsidR="006C45AD" w:rsidRPr="00610F10" w:rsidRDefault="006C45AD" w:rsidP="00610F10">
      <w:pPr>
        <w:pStyle w:val="1"/>
        <w:numPr>
          <w:ilvl w:val="1"/>
          <w:numId w:val="2"/>
        </w:numPr>
        <w:shd w:val="clear" w:color="auto" w:fill="auto"/>
        <w:tabs>
          <w:tab w:val="left" w:pos="686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610F10">
        <w:rPr>
          <w:b/>
          <w:sz w:val="24"/>
          <w:szCs w:val="24"/>
        </w:rPr>
        <w:t>Делопроизводство родительского комитета</w:t>
      </w:r>
    </w:p>
    <w:p w:rsidR="006C45AD" w:rsidRPr="00610F10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610F10">
        <w:rPr>
          <w:sz w:val="24"/>
          <w:szCs w:val="24"/>
        </w:rPr>
        <w:t>Комитет ведет пла</w:t>
      </w:r>
      <w:r>
        <w:rPr>
          <w:sz w:val="24"/>
          <w:szCs w:val="24"/>
        </w:rPr>
        <w:t xml:space="preserve">ны, </w:t>
      </w:r>
      <w:r w:rsidRPr="00610F10">
        <w:rPr>
          <w:sz w:val="24"/>
          <w:szCs w:val="24"/>
        </w:rPr>
        <w:t xml:space="preserve"> протоколы заседаний.</w:t>
      </w:r>
    </w:p>
    <w:p w:rsidR="006C45AD" w:rsidRPr="00610F10" w:rsidRDefault="006C45AD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610F10">
        <w:rPr>
          <w:sz w:val="24"/>
          <w:szCs w:val="24"/>
        </w:rPr>
        <w:t>Ответственность за делопроизводство в комитете возлагается на председателя или избранного секретаря комитета.</w:t>
      </w:r>
      <w:r>
        <w:rPr>
          <w:sz w:val="24"/>
          <w:szCs w:val="24"/>
        </w:rPr>
        <w:t xml:space="preserve"> </w:t>
      </w:r>
    </w:p>
    <w:p w:rsidR="006C45AD" w:rsidRPr="00D93113" w:rsidRDefault="006C45AD" w:rsidP="00610F10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D93113">
        <w:rPr>
          <w:sz w:val="24"/>
          <w:szCs w:val="24"/>
        </w:rPr>
        <w:t xml:space="preserve">Настоящее Положение размещается </w:t>
      </w:r>
      <w:r>
        <w:rPr>
          <w:sz w:val="24"/>
          <w:szCs w:val="24"/>
        </w:rPr>
        <w:t>на сайте МБОУ «Макуловская СОШ»  Верхнеуслонского муниципального района</w:t>
      </w:r>
      <w:r w:rsidRPr="00D93113">
        <w:rPr>
          <w:sz w:val="24"/>
          <w:szCs w:val="24"/>
        </w:rPr>
        <w:t xml:space="preserve"> РТ.</w:t>
      </w:r>
      <w:bookmarkStart w:id="0" w:name="_GoBack"/>
      <w:bookmarkEnd w:id="0"/>
    </w:p>
    <w:sectPr w:rsidR="006C45AD" w:rsidRPr="00D93113" w:rsidSect="00240B85">
      <w:pgSz w:w="11905" w:h="16837"/>
      <w:pgMar w:top="723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5AD" w:rsidRDefault="006C45AD">
      <w:r>
        <w:separator/>
      </w:r>
    </w:p>
  </w:endnote>
  <w:endnote w:type="continuationSeparator" w:id="0">
    <w:p w:rsidR="006C45AD" w:rsidRDefault="006C4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5AD" w:rsidRDefault="006C45AD"/>
  </w:footnote>
  <w:footnote w:type="continuationSeparator" w:id="0">
    <w:p w:rsidR="006C45AD" w:rsidRDefault="006C45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02FE"/>
    <w:multiLevelType w:val="hybridMultilevel"/>
    <w:tmpl w:val="F2B6F69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2">
    <w:nsid w:val="57B0334E"/>
    <w:multiLevelType w:val="multilevel"/>
    <w:tmpl w:val="57C6C0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5D12BC5"/>
    <w:multiLevelType w:val="multilevel"/>
    <w:tmpl w:val="BA2A4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B761F5D"/>
    <w:multiLevelType w:val="hybridMultilevel"/>
    <w:tmpl w:val="E20A589C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A0477"/>
    <w:multiLevelType w:val="hybridMultilevel"/>
    <w:tmpl w:val="05501FA8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6F70"/>
    <w:rsid w:val="0007523A"/>
    <w:rsid w:val="001A088C"/>
    <w:rsid w:val="001C758A"/>
    <w:rsid w:val="001D5220"/>
    <w:rsid w:val="00234EA9"/>
    <w:rsid w:val="00240B85"/>
    <w:rsid w:val="0034448B"/>
    <w:rsid w:val="005C200E"/>
    <w:rsid w:val="00610F10"/>
    <w:rsid w:val="0064658C"/>
    <w:rsid w:val="006C45AD"/>
    <w:rsid w:val="00704517"/>
    <w:rsid w:val="008607B4"/>
    <w:rsid w:val="008C6F70"/>
    <w:rsid w:val="00903340"/>
    <w:rsid w:val="009A0261"/>
    <w:rsid w:val="009A2A53"/>
    <w:rsid w:val="00B757C8"/>
    <w:rsid w:val="00C256E3"/>
    <w:rsid w:val="00C812EE"/>
    <w:rsid w:val="00C84563"/>
    <w:rsid w:val="00D318CD"/>
    <w:rsid w:val="00D447B9"/>
    <w:rsid w:val="00D564E6"/>
    <w:rsid w:val="00D75C15"/>
    <w:rsid w:val="00D93113"/>
    <w:rsid w:val="00D97500"/>
    <w:rsid w:val="00DC7AEC"/>
    <w:rsid w:val="00E04E95"/>
    <w:rsid w:val="00E7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53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A2A53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a0"/>
    <w:uiPriority w:val="99"/>
    <w:locked/>
    <w:rsid w:val="009A2A53"/>
    <w:rPr>
      <w:rFonts w:ascii="Times New Roman" w:hAnsi="Times New Roman" w:cs="Times New Roman"/>
      <w:spacing w:val="0"/>
      <w:sz w:val="21"/>
      <w:szCs w:val="21"/>
    </w:rPr>
  </w:style>
  <w:style w:type="character" w:customStyle="1" w:styleId="a1">
    <w:name w:val="Основной текст_"/>
    <w:basedOn w:val="DefaultParagraphFont"/>
    <w:link w:val="1"/>
    <w:uiPriority w:val="99"/>
    <w:locked/>
    <w:rsid w:val="009A2A53"/>
    <w:rPr>
      <w:rFonts w:ascii="Times New Roman" w:hAnsi="Times New Roman" w:cs="Times New Roman"/>
      <w:spacing w:val="0"/>
      <w:sz w:val="21"/>
      <w:szCs w:val="21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9A2A53"/>
    <w:rPr>
      <w:rFonts w:ascii="Consolas" w:hAnsi="Consolas" w:cs="Consolas"/>
      <w:spacing w:val="-20"/>
      <w:sz w:val="18"/>
      <w:szCs w:val="18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9A2A53"/>
    <w:rPr>
      <w:rFonts w:ascii="Times New Roman" w:hAnsi="Times New Roman" w:cs="Times New Roman"/>
      <w:spacing w:val="0"/>
      <w:sz w:val="25"/>
      <w:szCs w:val="25"/>
    </w:rPr>
  </w:style>
  <w:style w:type="paragraph" w:customStyle="1" w:styleId="a0">
    <w:name w:val="Подпись к картинке"/>
    <w:basedOn w:val="Normal"/>
    <w:link w:val="a"/>
    <w:uiPriority w:val="99"/>
    <w:rsid w:val="009A2A53"/>
    <w:pPr>
      <w:shd w:val="clear" w:color="auto" w:fill="FFFFFF"/>
      <w:spacing w:line="284" w:lineRule="exact"/>
      <w:jc w:val="right"/>
    </w:pPr>
    <w:rPr>
      <w:rFonts w:ascii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Normal"/>
    <w:link w:val="a1"/>
    <w:uiPriority w:val="99"/>
    <w:rsid w:val="009A2A53"/>
    <w:pPr>
      <w:shd w:val="clear" w:color="auto" w:fill="FFFFFF"/>
      <w:spacing w:line="24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Normal"/>
    <w:link w:val="2"/>
    <w:uiPriority w:val="99"/>
    <w:rsid w:val="009A2A53"/>
    <w:pPr>
      <w:shd w:val="clear" w:color="auto" w:fill="FFFFFF"/>
      <w:spacing w:line="240" w:lineRule="atLeast"/>
    </w:pPr>
    <w:rPr>
      <w:rFonts w:ascii="Consolas" w:hAnsi="Consolas" w:cs="Consolas"/>
      <w:i/>
      <w:iCs/>
      <w:spacing w:val="-20"/>
      <w:sz w:val="18"/>
      <w:szCs w:val="18"/>
    </w:rPr>
  </w:style>
  <w:style w:type="paragraph" w:customStyle="1" w:styleId="30">
    <w:name w:val="Основной текст (3)"/>
    <w:basedOn w:val="Normal"/>
    <w:link w:val="3"/>
    <w:uiPriority w:val="99"/>
    <w:rsid w:val="009A2A53"/>
    <w:pPr>
      <w:shd w:val="clear" w:color="auto" w:fill="FFFFFF"/>
      <w:spacing w:line="336" w:lineRule="exact"/>
      <w:jc w:val="center"/>
    </w:pPr>
    <w:rPr>
      <w:rFonts w:ascii="Times New Roman" w:hAnsi="Times New Roman" w:cs="Times New Roman"/>
      <w:b/>
      <w:bCs/>
      <w:sz w:val="25"/>
      <w:szCs w:val="25"/>
    </w:rPr>
  </w:style>
  <w:style w:type="paragraph" w:styleId="NoSpacing">
    <w:name w:val="No Spacing"/>
    <w:uiPriority w:val="99"/>
    <w:qFormat/>
    <w:rsid w:val="009A0261"/>
    <w:rPr>
      <w:rFonts w:ascii="Calibri" w:hAnsi="Calibri" w:cs="Times New Roman"/>
      <w:lang w:eastAsia="en-US"/>
    </w:rPr>
  </w:style>
  <w:style w:type="paragraph" w:customStyle="1" w:styleId="32">
    <w:name w:val="Основной текст (3)2"/>
    <w:basedOn w:val="Normal"/>
    <w:uiPriority w:val="99"/>
    <w:rsid w:val="005C200E"/>
    <w:pPr>
      <w:shd w:val="clear" w:color="auto" w:fill="FFFFFF"/>
      <w:spacing w:before="1320" w:line="254" w:lineRule="exact"/>
      <w:jc w:val="center"/>
    </w:pPr>
    <w:rPr>
      <w:rFonts w:ascii="Times New Roman" w:hAnsi="Times New Roman" w:cs="Times New Roman"/>
      <w:noProof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800</Words>
  <Characters>4560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;</dc:subject>
  <dc:creator>User</dc:creator>
  <cp:keywords/>
  <dc:description/>
  <cp:lastModifiedBy>Светлана</cp:lastModifiedBy>
  <cp:revision>5</cp:revision>
  <cp:lastPrinted>2020-01-29T08:13:00Z</cp:lastPrinted>
  <dcterms:created xsi:type="dcterms:W3CDTF">2017-10-15T06:45:00Z</dcterms:created>
  <dcterms:modified xsi:type="dcterms:W3CDTF">2020-02-05T09:25:00Z</dcterms:modified>
</cp:coreProperties>
</file>